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FIW-B-3002423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lugplatz Holzdorf, STH, Aufstellflächen Simulatoren, Außenanlag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ußenanlag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